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BD6" w:rsidRDefault="00620BD6"/>
    <w:p w:rsidR="00102721" w:rsidRPr="001108F7" w:rsidRDefault="00102721" w:rsidP="00102721">
      <w:pPr>
        <w:spacing w:line="273" w:lineRule="auto"/>
        <w:jc w:val="right"/>
        <w:rPr>
          <w:rFonts w:asciiTheme="minorHAnsi" w:hAnsiTheme="minorHAnsi" w:cstheme="minorHAnsi"/>
        </w:rPr>
      </w:pPr>
      <w:r w:rsidRPr="001108F7">
        <w:rPr>
          <w:rFonts w:asciiTheme="minorHAnsi" w:hAnsiTheme="minorHAnsi" w:cstheme="minorHAnsi"/>
        </w:rPr>
        <w:t>Al Dirigente Scolastico</w:t>
      </w:r>
    </w:p>
    <w:p w:rsidR="00102721" w:rsidRPr="001108F7" w:rsidRDefault="00102721" w:rsidP="00102721">
      <w:pPr>
        <w:autoSpaceDE w:val="0"/>
        <w:autoSpaceDN w:val="0"/>
        <w:adjustRightInd w:val="0"/>
        <w:jc w:val="right"/>
        <w:rPr>
          <w:rFonts w:asciiTheme="minorHAnsi" w:hAnsiTheme="minorHAnsi" w:cstheme="minorHAnsi"/>
        </w:rPr>
      </w:pPr>
      <w:r w:rsidRPr="001108F7">
        <w:rPr>
          <w:rFonts w:asciiTheme="minorHAnsi" w:hAnsiTheme="minorHAnsi" w:cstheme="minorHAnsi"/>
        </w:rPr>
        <w:t xml:space="preserve">IC Via De Gasperi –Seveso </w:t>
      </w:r>
    </w:p>
    <w:p w:rsidR="00102721" w:rsidRPr="001108F7" w:rsidRDefault="00102721" w:rsidP="00102721">
      <w:pPr>
        <w:autoSpaceDE w:val="0"/>
        <w:autoSpaceDN w:val="0"/>
        <w:adjustRightInd w:val="0"/>
        <w:jc w:val="right"/>
        <w:rPr>
          <w:rFonts w:asciiTheme="minorHAnsi" w:hAnsiTheme="minorHAnsi" w:cstheme="minorHAnsi"/>
        </w:rPr>
      </w:pPr>
      <w:r w:rsidRPr="001108F7">
        <w:rPr>
          <w:rFonts w:asciiTheme="minorHAnsi" w:hAnsiTheme="minorHAnsi" w:cstheme="minorHAnsi"/>
        </w:rPr>
        <w:t>Dott.</w:t>
      </w:r>
      <w:r w:rsidR="00C55841">
        <w:rPr>
          <w:rFonts w:asciiTheme="minorHAnsi" w:hAnsiTheme="minorHAnsi" w:cstheme="minorHAnsi"/>
        </w:rPr>
        <w:t xml:space="preserve"> Giuseppe Vella</w:t>
      </w:r>
    </w:p>
    <w:p w:rsidR="006D20C0" w:rsidRDefault="006D20C0" w:rsidP="00000A9D">
      <w:pPr>
        <w:autoSpaceDE w:val="0"/>
        <w:autoSpaceDN w:val="0"/>
        <w:adjustRightInd w:val="0"/>
        <w:rPr>
          <w:color w:val="000000"/>
        </w:rPr>
      </w:pPr>
    </w:p>
    <w:p w:rsidR="00000A9D" w:rsidRPr="00102721" w:rsidRDefault="00000A9D" w:rsidP="00000A9D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000A9D">
        <w:rPr>
          <w:color w:val="000000"/>
        </w:rPr>
        <w:t xml:space="preserve"> </w:t>
      </w:r>
      <w:r w:rsidRPr="00102721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Oggetto: </w:t>
      </w:r>
      <w:r w:rsidR="00102721" w:rsidRPr="00102721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richiesta riposo compensativo </w:t>
      </w:r>
    </w:p>
    <w:p w:rsidR="00000A9D" w:rsidRPr="00102721" w:rsidRDefault="00000A9D" w:rsidP="00000A9D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000A9D" w:rsidRPr="00102721" w:rsidRDefault="00102721" w:rsidP="00000A9D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102721">
        <w:rPr>
          <w:rFonts w:asciiTheme="minorHAnsi" w:hAnsiTheme="minorHAnsi" w:cstheme="minorHAnsi"/>
          <w:color w:val="000000"/>
          <w:sz w:val="22"/>
          <w:szCs w:val="22"/>
        </w:rPr>
        <w:t xml:space="preserve">Il/la </w:t>
      </w:r>
      <w:proofErr w:type="spellStart"/>
      <w:r w:rsidRPr="00102721">
        <w:rPr>
          <w:rFonts w:asciiTheme="minorHAnsi" w:hAnsiTheme="minorHAnsi" w:cstheme="minorHAnsi"/>
          <w:color w:val="000000"/>
          <w:sz w:val="22"/>
          <w:szCs w:val="22"/>
        </w:rPr>
        <w:t>sottoscritt</w:t>
      </w:r>
      <w:proofErr w:type="spellEnd"/>
      <w:r w:rsidR="00000A9D" w:rsidRPr="00102721">
        <w:rPr>
          <w:rFonts w:asciiTheme="minorHAnsi" w:hAnsiTheme="minorHAnsi" w:cstheme="minorHAnsi"/>
          <w:color w:val="000000"/>
          <w:sz w:val="22"/>
          <w:szCs w:val="22"/>
        </w:rPr>
        <w:t xml:space="preserve">___ _____________________________________________________________________ </w:t>
      </w:r>
    </w:p>
    <w:p w:rsidR="00000A9D" w:rsidRPr="00102721" w:rsidRDefault="00000A9D" w:rsidP="00000A9D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:rsidR="00000A9D" w:rsidRPr="00102721" w:rsidRDefault="00000A9D" w:rsidP="00000A9D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102721">
        <w:rPr>
          <w:rFonts w:asciiTheme="minorHAnsi" w:hAnsiTheme="minorHAnsi" w:cstheme="minorHAnsi"/>
          <w:color w:val="000000"/>
          <w:sz w:val="22"/>
          <w:szCs w:val="22"/>
        </w:rPr>
        <w:t xml:space="preserve">Qualifica__________________________________ a tempo indeterminato/determinato. </w:t>
      </w:r>
    </w:p>
    <w:p w:rsidR="00102721" w:rsidRPr="00154672" w:rsidRDefault="00000A9D" w:rsidP="00154672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102721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</w:t>
      </w:r>
    </w:p>
    <w:p w:rsidR="00102721" w:rsidRDefault="00102721" w:rsidP="00154672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102721">
        <w:rPr>
          <w:rFonts w:asciiTheme="minorHAnsi" w:hAnsiTheme="minorHAnsi" w:cstheme="minorHAnsi"/>
          <w:b/>
          <w:color w:val="000000"/>
          <w:sz w:val="22"/>
          <w:szCs w:val="22"/>
        </w:rPr>
        <w:t>Chiede</w:t>
      </w:r>
    </w:p>
    <w:p w:rsidR="00154672" w:rsidRPr="00154672" w:rsidRDefault="00154672" w:rsidP="00154672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956493" w:rsidRDefault="00A206AA" w:rsidP="00956493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proofErr w:type="gramStart"/>
      <w:r>
        <w:rPr>
          <w:rFonts w:asciiTheme="minorHAnsi" w:hAnsiTheme="minorHAnsi" w:cstheme="minorHAnsi"/>
          <w:color w:val="000000"/>
          <w:sz w:val="22"/>
          <w:szCs w:val="22"/>
        </w:rPr>
        <w:t>d</w:t>
      </w:r>
      <w:r w:rsidR="00956493" w:rsidRPr="00102721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gramEnd"/>
      <w:r w:rsidR="00956493" w:rsidRPr="00102721">
        <w:rPr>
          <w:rFonts w:asciiTheme="minorHAnsi" w:hAnsiTheme="minorHAnsi" w:cstheme="minorHAnsi"/>
          <w:color w:val="000000"/>
          <w:sz w:val="22"/>
          <w:szCs w:val="22"/>
        </w:rPr>
        <w:t xml:space="preserve"> usufruire del riposo compensativo di giorni n°______________________ </w:t>
      </w:r>
    </w:p>
    <w:p w:rsidR="00A206AA" w:rsidRPr="00102721" w:rsidRDefault="00A206AA" w:rsidP="00A206AA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color w:val="000000"/>
          <w:sz w:val="22"/>
          <w:szCs w:val="22"/>
        </w:rPr>
      </w:pPr>
      <w:r w:rsidRPr="00102721">
        <w:rPr>
          <w:rFonts w:asciiTheme="minorHAnsi" w:hAnsiTheme="minorHAnsi" w:cstheme="minorHAnsi"/>
          <w:color w:val="000000"/>
          <w:sz w:val="22"/>
          <w:szCs w:val="22"/>
        </w:rPr>
        <w:t xml:space="preserve">Dal ___________________________ al_____________________________________ </w:t>
      </w:r>
    </w:p>
    <w:p w:rsidR="00A206AA" w:rsidRPr="00102721" w:rsidRDefault="00A206AA" w:rsidP="00A206AA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color w:val="000000"/>
          <w:sz w:val="22"/>
          <w:szCs w:val="22"/>
        </w:rPr>
      </w:pPr>
      <w:r w:rsidRPr="00102721">
        <w:rPr>
          <w:rFonts w:asciiTheme="minorHAnsi" w:hAnsiTheme="minorHAnsi" w:cstheme="minorHAnsi"/>
          <w:color w:val="000000"/>
          <w:sz w:val="22"/>
          <w:szCs w:val="22"/>
        </w:rPr>
        <w:t>Dal ___________________________ al_____________________________________</w:t>
      </w:r>
    </w:p>
    <w:p w:rsidR="00A206AA" w:rsidRDefault="00A206AA" w:rsidP="00A206AA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color w:val="000000"/>
          <w:sz w:val="22"/>
          <w:szCs w:val="22"/>
        </w:rPr>
      </w:pPr>
      <w:r w:rsidRPr="00102721">
        <w:rPr>
          <w:rFonts w:asciiTheme="minorHAnsi" w:hAnsiTheme="minorHAnsi" w:cstheme="minorHAnsi"/>
          <w:color w:val="000000"/>
          <w:sz w:val="22"/>
          <w:szCs w:val="22"/>
        </w:rPr>
        <w:t>Dal ___________________________ al_____________________________________</w:t>
      </w:r>
    </w:p>
    <w:p w:rsidR="00154672" w:rsidRPr="00102721" w:rsidRDefault="00154672" w:rsidP="00154672">
      <w:pPr>
        <w:autoSpaceDE w:val="0"/>
        <w:autoSpaceDN w:val="0"/>
        <w:adjustRightInd w:val="0"/>
        <w:spacing w:before="240"/>
        <w:rPr>
          <w:rFonts w:asciiTheme="minorHAnsi" w:hAnsiTheme="minorHAnsi" w:cstheme="minorHAnsi"/>
          <w:color w:val="000000"/>
          <w:sz w:val="22"/>
          <w:szCs w:val="22"/>
        </w:rPr>
      </w:pPr>
      <w:r w:rsidRPr="00102721">
        <w:rPr>
          <w:rFonts w:asciiTheme="minorHAnsi" w:hAnsiTheme="minorHAnsi" w:cstheme="minorHAnsi"/>
          <w:color w:val="000000"/>
          <w:sz w:val="22"/>
          <w:szCs w:val="22"/>
        </w:rPr>
        <w:t>Dal ___________________________ al_____________________________________</w:t>
      </w:r>
    </w:p>
    <w:p w:rsidR="00A206AA" w:rsidRDefault="00A206AA" w:rsidP="00956493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:rsidR="00A206AA" w:rsidRPr="00ED15A9" w:rsidRDefault="00A206AA" w:rsidP="00956493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ED15A9">
        <w:rPr>
          <w:rFonts w:asciiTheme="minorHAnsi" w:hAnsiTheme="minorHAnsi" w:cstheme="minorHAnsi"/>
          <w:b/>
          <w:color w:val="000000"/>
          <w:sz w:val="22"/>
          <w:szCs w:val="22"/>
        </w:rPr>
        <w:t>OPPURE</w:t>
      </w:r>
    </w:p>
    <w:p w:rsidR="00A206AA" w:rsidRDefault="00A206AA" w:rsidP="00956493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:rsidR="00A206AA" w:rsidRPr="00102721" w:rsidRDefault="00A206AA" w:rsidP="00956493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proofErr w:type="gramStart"/>
      <w:r>
        <w:rPr>
          <w:rFonts w:asciiTheme="minorHAnsi" w:hAnsiTheme="minorHAnsi" w:cstheme="minorHAnsi"/>
          <w:color w:val="000000"/>
          <w:sz w:val="22"/>
          <w:szCs w:val="22"/>
        </w:rPr>
        <w:t>di</w:t>
      </w:r>
      <w:proofErr w:type="gram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usufruire del riposo compensativo di ore _________________________</w:t>
      </w:r>
    </w:p>
    <w:p w:rsidR="00956493" w:rsidRPr="00102721" w:rsidRDefault="00956493" w:rsidP="00956493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:rsidR="00956493" w:rsidRDefault="00956493" w:rsidP="00956493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102721">
        <w:rPr>
          <w:rFonts w:asciiTheme="minorHAnsi" w:hAnsiTheme="minorHAnsi" w:cstheme="minorHAnsi"/>
          <w:color w:val="000000"/>
          <w:sz w:val="22"/>
          <w:szCs w:val="22"/>
        </w:rPr>
        <w:t xml:space="preserve">Dalle ore______________________ alle ore_______________________ </w:t>
      </w:r>
      <w:r w:rsidR="00A206AA">
        <w:rPr>
          <w:rFonts w:asciiTheme="minorHAnsi" w:hAnsiTheme="minorHAnsi" w:cstheme="minorHAnsi"/>
          <w:color w:val="000000"/>
          <w:sz w:val="22"/>
          <w:szCs w:val="22"/>
        </w:rPr>
        <w:t>del _______________________</w:t>
      </w:r>
    </w:p>
    <w:p w:rsidR="00154672" w:rsidRDefault="00154672" w:rsidP="00154672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:rsidR="00154672" w:rsidRDefault="00154672" w:rsidP="00154672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102721">
        <w:rPr>
          <w:rFonts w:asciiTheme="minorHAnsi" w:hAnsiTheme="minorHAnsi" w:cstheme="minorHAnsi"/>
          <w:color w:val="000000"/>
          <w:sz w:val="22"/>
          <w:szCs w:val="22"/>
        </w:rPr>
        <w:t xml:space="preserve">Dalle ore______________________ alle ore_______________________ </w:t>
      </w:r>
      <w:r>
        <w:rPr>
          <w:rFonts w:asciiTheme="minorHAnsi" w:hAnsiTheme="minorHAnsi" w:cstheme="minorHAnsi"/>
          <w:color w:val="000000"/>
          <w:sz w:val="22"/>
          <w:szCs w:val="22"/>
        </w:rPr>
        <w:t>del _______________________</w:t>
      </w:r>
    </w:p>
    <w:p w:rsidR="00154672" w:rsidRDefault="00154672" w:rsidP="00956493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:rsidR="00154672" w:rsidRDefault="00154672" w:rsidP="00154672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102721">
        <w:rPr>
          <w:rFonts w:asciiTheme="minorHAnsi" w:hAnsiTheme="minorHAnsi" w:cstheme="minorHAnsi"/>
          <w:color w:val="000000"/>
          <w:sz w:val="22"/>
          <w:szCs w:val="22"/>
        </w:rPr>
        <w:t xml:space="preserve">Dalle ore______________________ alle ore_______________________ </w:t>
      </w:r>
      <w:r>
        <w:rPr>
          <w:rFonts w:asciiTheme="minorHAnsi" w:hAnsiTheme="minorHAnsi" w:cstheme="minorHAnsi"/>
          <w:color w:val="000000"/>
          <w:sz w:val="22"/>
          <w:szCs w:val="22"/>
        </w:rPr>
        <w:t>del _______________________</w:t>
      </w:r>
    </w:p>
    <w:p w:rsidR="00154672" w:rsidRDefault="00154672" w:rsidP="00956493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:rsidR="00154672" w:rsidRDefault="00154672" w:rsidP="00154672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102721">
        <w:rPr>
          <w:rFonts w:asciiTheme="minorHAnsi" w:hAnsiTheme="minorHAnsi" w:cstheme="minorHAnsi"/>
          <w:color w:val="000000"/>
          <w:sz w:val="22"/>
          <w:szCs w:val="22"/>
        </w:rPr>
        <w:t xml:space="preserve">Dalle ore______________________ alle ore_______________________ </w:t>
      </w:r>
      <w:r>
        <w:rPr>
          <w:rFonts w:asciiTheme="minorHAnsi" w:hAnsiTheme="minorHAnsi" w:cstheme="minorHAnsi"/>
          <w:color w:val="000000"/>
          <w:sz w:val="22"/>
          <w:szCs w:val="22"/>
        </w:rPr>
        <w:t>del _______________________</w:t>
      </w:r>
    </w:p>
    <w:p w:rsidR="00154672" w:rsidRDefault="00154672" w:rsidP="00956493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:rsidR="00956493" w:rsidRDefault="00956493" w:rsidP="00956493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:rsidR="000E5C0B" w:rsidRPr="00102721" w:rsidRDefault="00FF47BF" w:rsidP="00000A9D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proofErr w:type="gramStart"/>
      <w:r w:rsidRPr="00EE227A">
        <w:rPr>
          <w:rFonts w:asciiTheme="minorHAnsi" w:hAnsiTheme="minorHAnsi" w:cstheme="minorHAnsi"/>
          <w:color w:val="000000"/>
          <w:sz w:val="22"/>
          <w:szCs w:val="22"/>
        </w:rPr>
        <w:t>per</w:t>
      </w:r>
      <w:proofErr w:type="gramEnd"/>
      <w:r w:rsidRPr="00EE227A">
        <w:rPr>
          <w:rFonts w:asciiTheme="minorHAnsi" w:hAnsiTheme="minorHAnsi" w:cstheme="minorHAnsi"/>
          <w:color w:val="000000"/>
          <w:sz w:val="22"/>
          <w:szCs w:val="22"/>
        </w:rPr>
        <w:t xml:space="preserve"> le ore di straordinario prestate, risultanti dal prospetto debiti/crediti rilevati dalle proprie schede mensili.</w:t>
      </w:r>
    </w:p>
    <w:p w:rsidR="000E5C0B" w:rsidRDefault="000E5C0B" w:rsidP="00000A9D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:rsidR="00ED15A9" w:rsidRDefault="00ED15A9" w:rsidP="00000A9D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Seveso ____/____/______</w:t>
      </w:r>
    </w:p>
    <w:p w:rsidR="00ED15A9" w:rsidRDefault="00DE297D" w:rsidP="00ED15A9">
      <w:pPr>
        <w:autoSpaceDE w:val="0"/>
        <w:autoSpaceDN w:val="0"/>
        <w:adjustRightInd w:val="0"/>
        <w:ind w:left="6379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</w:t>
      </w:r>
      <w:r w:rsidR="00ED15A9">
        <w:rPr>
          <w:rFonts w:asciiTheme="minorHAnsi" w:hAnsiTheme="minorHAnsi" w:cstheme="minorHAnsi"/>
          <w:color w:val="000000"/>
          <w:sz w:val="22"/>
          <w:szCs w:val="22"/>
        </w:rPr>
        <w:t>Firma</w:t>
      </w:r>
    </w:p>
    <w:p w:rsidR="00ED15A9" w:rsidRDefault="00ED15A9" w:rsidP="00ED15A9">
      <w:pPr>
        <w:autoSpaceDE w:val="0"/>
        <w:autoSpaceDN w:val="0"/>
        <w:adjustRightInd w:val="0"/>
        <w:ind w:left="6379"/>
        <w:rPr>
          <w:rFonts w:asciiTheme="minorHAnsi" w:hAnsiTheme="minorHAnsi" w:cstheme="minorHAnsi"/>
          <w:color w:val="000000"/>
          <w:sz w:val="22"/>
          <w:szCs w:val="22"/>
        </w:rPr>
      </w:pPr>
    </w:p>
    <w:p w:rsidR="00ED15A9" w:rsidRDefault="00ED15A9" w:rsidP="00ED15A9">
      <w:pPr>
        <w:autoSpaceDE w:val="0"/>
        <w:autoSpaceDN w:val="0"/>
        <w:adjustRightInd w:val="0"/>
        <w:ind w:left="6379" w:hanging="85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__________________________</w:t>
      </w:r>
    </w:p>
    <w:p w:rsidR="00ED15A9" w:rsidRPr="00102721" w:rsidRDefault="00ED15A9" w:rsidP="00000A9D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:rsidR="000E5C0B" w:rsidRPr="00102721" w:rsidRDefault="00ED15A9" w:rsidP="00000A9D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-----------------------------------------------------------------------------------------------------------------------------------------------</w:t>
      </w:r>
    </w:p>
    <w:p w:rsidR="002F6DCE" w:rsidRPr="00F75DFD" w:rsidRDefault="002F6DCE" w:rsidP="002F6DCE">
      <w:pPr>
        <w:rPr>
          <w:rFonts w:ascii="Calibri" w:hAnsi="Calibri" w:cs="Calibri"/>
          <w:sz w:val="22"/>
          <w:szCs w:val="22"/>
        </w:rPr>
      </w:pPr>
      <w:r w:rsidRPr="00F75DFD">
        <w:rPr>
          <w:rFonts w:ascii="Calibri" w:hAnsi="Calibri" w:cs="Calibri"/>
          <w:sz w:val="22"/>
          <w:szCs w:val="22"/>
        </w:rPr>
        <w:t>VISTO</w:t>
      </w:r>
    </w:p>
    <w:p w:rsidR="006D1ADB" w:rsidRDefault="00C55841" w:rsidP="002F6DCE">
      <w:pPr>
        <w:tabs>
          <w:tab w:val="left" w:pos="6867"/>
        </w:tabs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526256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1ADB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6D1ADB">
        <w:rPr>
          <w:rFonts w:ascii="Calibri" w:hAnsi="Calibri" w:cs="Calibri"/>
          <w:sz w:val="22"/>
          <w:szCs w:val="22"/>
        </w:rPr>
        <w:t xml:space="preserve"> SI CONCEDE</w:t>
      </w:r>
    </w:p>
    <w:p w:rsidR="002F6DCE" w:rsidRDefault="00C55841" w:rsidP="009B0714">
      <w:pPr>
        <w:tabs>
          <w:tab w:val="left" w:pos="6867"/>
        </w:tabs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1704436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1ADB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6D1ADB">
        <w:rPr>
          <w:rFonts w:ascii="Calibri" w:hAnsi="Calibri" w:cs="Calibri"/>
          <w:sz w:val="22"/>
          <w:szCs w:val="22"/>
        </w:rPr>
        <w:t xml:space="preserve"> </w:t>
      </w:r>
      <w:r w:rsidR="002F6DCE" w:rsidRPr="00F75DFD">
        <w:rPr>
          <w:rFonts w:ascii="Calibri" w:hAnsi="Calibri" w:cs="Calibri"/>
          <w:sz w:val="22"/>
          <w:szCs w:val="22"/>
        </w:rPr>
        <w:t>NON SI CONCEDE</w:t>
      </w:r>
      <w:r w:rsidR="002F6DCE">
        <w:rPr>
          <w:rFonts w:ascii="Calibri" w:hAnsi="Calibri" w:cs="Calibri"/>
          <w:sz w:val="22"/>
          <w:szCs w:val="22"/>
        </w:rPr>
        <w:tab/>
      </w:r>
      <w:r w:rsidR="009B0714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3875764</wp:posOffset>
                </wp:positionH>
                <wp:positionV relativeFrom="paragraph">
                  <wp:posOffset>41551</wp:posOffset>
                </wp:positionV>
                <wp:extent cx="2138901" cy="1693628"/>
                <wp:effectExtent l="0" t="0" r="0" b="190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8901" cy="16936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0714" w:rsidRPr="00F75DFD" w:rsidRDefault="009B0714" w:rsidP="009B0714">
                            <w:pPr>
                              <w:tabs>
                                <w:tab w:val="left" w:pos="7060"/>
                              </w:tabs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F75DF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IL DIRIGENTE SCOLASTICO</w:t>
                            </w:r>
                          </w:p>
                          <w:p w:rsidR="009B0714" w:rsidRDefault="009B0714" w:rsidP="009B0714">
                            <w:pPr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Dott</w:t>
                            </w:r>
                            <w:r w:rsidRPr="00F75DF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.</w:t>
                            </w:r>
                            <w:r w:rsidR="00C55841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Giuseppe Vella</w:t>
                            </w:r>
                            <w:bookmarkStart w:id="0" w:name="_GoBack"/>
                            <w:bookmarkEnd w:id="0"/>
                          </w:p>
                          <w:p w:rsidR="009B0714" w:rsidRDefault="009B0714" w:rsidP="009B0714">
                            <w:pPr>
                              <w:pBdr>
                                <w:bottom w:val="single" w:sz="12" w:space="1" w:color="auto"/>
                              </w:pBdr>
                              <w:tabs>
                                <w:tab w:val="left" w:pos="6867"/>
                              </w:tabs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:rsidR="009B0714" w:rsidRDefault="009B0714" w:rsidP="009B0714">
                            <w:pPr>
                              <w:tabs>
                                <w:tab w:val="left" w:pos="6867"/>
                              </w:tabs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:rsidR="009B0714" w:rsidRDefault="009B0714" w:rsidP="009B0714">
                            <w:pPr>
                              <w:tabs>
                                <w:tab w:val="left" w:pos="6867"/>
                              </w:tabs>
                              <w:jc w:val="center"/>
                              <w:rPr>
                                <w:rFonts w:ascii="Calibri" w:eastAsia="Tahoma" w:hAnsi="Calibri" w:cs="Calibri"/>
                                <w:sz w:val="22"/>
                                <w:szCs w:val="22"/>
                              </w:rPr>
                            </w:pPr>
                            <w:r w:rsidRPr="00B4020F">
                              <w:rPr>
                                <w:rFonts w:ascii="Calibri" w:eastAsia="Tahoma" w:hAnsi="Calibri" w:cs="Calibri"/>
                                <w:sz w:val="22"/>
                                <w:szCs w:val="22"/>
                              </w:rPr>
                              <w:t>IL DIRETTORE S.G.A</w:t>
                            </w:r>
                          </w:p>
                          <w:p w:rsidR="009B0714" w:rsidRDefault="009B0714" w:rsidP="009B0714">
                            <w:pPr>
                              <w:pBdr>
                                <w:bottom w:val="single" w:sz="12" w:space="1" w:color="auto"/>
                              </w:pBdr>
                              <w:tabs>
                                <w:tab w:val="left" w:pos="6867"/>
                              </w:tabs>
                              <w:jc w:val="center"/>
                              <w:rPr>
                                <w:rFonts w:ascii="Calibri" w:eastAsia="Tahoma" w:hAnsi="Calibri" w:cs="Calibri"/>
                                <w:sz w:val="22"/>
                                <w:szCs w:val="22"/>
                              </w:rPr>
                            </w:pPr>
                            <w:r w:rsidRPr="00B4020F">
                              <w:rPr>
                                <w:rFonts w:ascii="Calibri" w:eastAsia="Tahoma" w:hAnsi="Calibri" w:cs="Calibri"/>
                                <w:sz w:val="22"/>
                                <w:szCs w:val="22"/>
                              </w:rPr>
                              <w:t>Dott. Francesco Manfredonia</w:t>
                            </w:r>
                          </w:p>
                          <w:p w:rsidR="009B0714" w:rsidRDefault="009B0714" w:rsidP="009B0714">
                            <w:pPr>
                              <w:pBdr>
                                <w:bottom w:val="single" w:sz="12" w:space="1" w:color="auto"/>
                              </w:pBdr>
                              <w:tabs>
                                <w:tab w:val="left" w:pos="6867"/>
                              </w:tabs>
                              <w:jc w:val="center"/>
                              <w:rPr>
                                <w:rFonts w:ascii="Calibri" w:eastAsia="Tahoma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:rsidR="009B0714" w:rsidRPr="00CE3A2E" w:rsidRDefault="009B0714" w:rsidP="009B0714">
                            <w:pPr>
                              <w:tabs>
                                <w:tab w:val="left" w:pos="6867"/>
                              </w:tabs>
                              <w:jc w:val="center"/>
                              <w:rPr>
                                <w:rFonts w:ascii="Tahoma" w:eastAsia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:rsidR="009B0714" w:rsidRDefault="009B07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305.2pt;margin-top:3.25pt;width:168.4pt;height:133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" filled="f" stroked="f" strokeweight=".5pt">
                <v:textbox>
                  <w:txbxContent>
                    <w:p w:rsidR="009B0714" w:rsidRPr="00F75DFD" w:rsidRDefault="009B0714" w:rsidP="009B0714">
                      <w:pPr>
                        <w:tabs>
                          <w:tab w:val="left" w:pos="7060"/>
                        </w:tabs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F75DFD">
                        <w:rPr>
                          <w:rFonts w:ascii="Calibri" w:hAnsi="Calibri" w:cs="Calibri"/>
                          <w:sz w:val="22"/>
                          <w:szCs w:val="22"/>
                        </w:rPr>
                        <w:t>IL DIRIGENTE SCOLASTICO</w:t>
                      </w:r>
                    </w:p>
                    <w:p w:rsidR="009B0714" w:rsidRDefault="009B0714" w:rsidP="009B0714">
                      <w:pPr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Dott</w:t>
                      </w:r>
                      <w:r w:rsidRPr="00F75DFD">
                        <w:rPr>
                          <w:rFonts w:ascii="Calibri" w:hAnsi="Calibri" w:cs="Calibri"/>
                          <w:sz w:val="22"/>
                          <w:szCs w:val="22"/>
                        </w:rPr>
                        <w:t>.</w:t>
                      </w:r>
                      <w:r w:rsidR="00C55841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Giuseppe Vella</w:t>
                      </w:r>
                      <w:bookmarkStart w:id="1" w:name="_GoBack"/>
                      <w:bookmarkEnd w:id="1"/>
                    </w:p>
                    <w:p w:rsidR="009B0714" w:rsidRDefault="009B0714" w:rsidP="009B0714">
                      <w:pPr>
                        <w:pBdr>
                          <w:bottom w:val="single" w:sz="12" w:space="1" w:color="auto"/>
                        </w:pBdr>
                        <w:tabs>
                          <w:tab w:val="left" w:pos="6867"/>
                        </w:tabs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  <w:p w:rsidR="009B0714" w:rsidRDefault="009B0714" w:rsidP="009B0714">
                      <w:pPr>
                        <w:tabs>
                          <w:tab w:val="left" w:pos="6867"/>
                        </w:tabs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  <w:p w:rsidR="009B0714" w:rsidRDefault="009B0714" w:rsidP="009B0714">
                      <w:pPr>
                        <w:tabs>
                          <w:tab w:val="left" w:pos="6867"/>
                        </w:tabs>
                        <w:jc w:val="center"/>
                        <w:rPr>
                          <w:rFonts w:ascii="Calibri" w:eastAsia="Tahoma" w:hAnsi="Calibri" w:cs="Calibri"/>
                          <w:sz w:val="22"/>
                          <w:szCs w:val="22"/>
                        </w:rPr>
                      </w:pPr>
                      <w:r w:rsidRPr="00B4020F">
                        <w:rPr>
                          <w:rFonts w:ascii="Calibri" w:eastAsia="Tahoma" w:hAnsi="Calibri" w:cs="Calibri"/>
                          <w:sz w:val="22"/>
                          <w:szCs w:val="22"/>
                        </w:rPr>
                        <w:t>IL DIRETTORE S.G.A</w:t>
                      </w:r>
                    </w:p>
                    <w:p w:rsidR="009B0714" w:rsidRDefault="009B0714" w:rsidP="009B0714">
                      <w:pPr>
                        <w:pBdr>
                          <w:bottom w:val="single" w:sz="12" w:space="1" w:color="auto"/>
                        </w:pBdr>
                        <w:tabs>
                          <w:tab w:val="left" w:pos="6867"/>
                        </w:tabs>
                        <w:jc w:val="center"/>
                        <w:rPr>
                          <w:rFonts w:ascii="Calibri" w:eastAsia="Tahoma" w:hAnsi="Calibri" w:cs="Calibri"/>
                          <w:sz w:val="22"/>
                          <w:szCs w:val="22"/>
                        </w:rPr>
                      </w:pPr>
                      <w:r w:rsidRPr="00B4020F">
                        <w:rPr>
                          <w:rFonts w:ascii="Calibri" w:eastAsia="Tahoma" w:hAnsi="Calibri" w:cs="Calibri"/>
                          <w:sz w:val="22"/>
                          <w:szCs w:val="22"/>
                        </w:rPr>
                        <w:t>Dott. Francesco Manfredonia</w:t>
                      </w:r>
                    </w:p>
                    <w:p w:rsidR="009B0714" w:rsidRDefault="009B0714" w:rsidP="009B0714">
                      <w:pPr>
                        <w:pBdr>
                          <w:bottom w:val="single" w:sz="12" w:space="1" w:color="auto"/>
                        </w:pBdr>
                        <w:tabs>
                          <w:tab w:val="left" w:pos="6867"/>
                        </w:tabs>
                        <w:jc w:val="center"/>
                        <w:rPr>
                          <w:rFonts w:ascii="Calibri" w:eastAsia="Tahoma" w:hAnsi="Calibri" w:cs="Calibri"/>
                          <w:sz w:val="22"/>
                          <w:szCs w:val="22"/>
                        </w:rPr>
                      </w:pPr>
                    </w:p>
                    <w:p w:rsidR="009B0714" w:rsidRPr="00CE3A2E" w:rsidRDefault="009B0714" w:rsidP="009B0714">
                      <w:pPr>
                        <w:tabs>
                          <w:tab w:val="left" w:pos="6867"/>
                        </w:tabs>
                        <w:jc w:val="center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</w:p>
                    <w:p w:rsidR="009B0714" w:rsidRDefault="009B0714"/>
                  </w:txbxContent>
                </v:textbox>
              </v:shape>
            </w:pict>
          </mc:Fallback>
        </mc:AlternateContent>
      </w:r>
    </w:p>
    <w:p w:rsidR="009309FC" w:rsidRDefault="009309FC" w:rsidP="00A05EF2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</w:rPr>
      </w:pPr>
    </w:p>
    <w:p w:rsidR="004E581A" w:rsidRDefault="00A05EF2" w:rsidP="000E5C0B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 </w:t>
      </w:r>
    </w:p>
    <w:sectPr w:rsidR="004E581A" w:rsidSect="003548D6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6784"/>
    <w:multiLevelType w:val="hybridMultilevel"/>
    <w:tmpl w:val="00004AE1"/>
    <w:lvl w:ilvl="0" w:tplc="00003D6C">
      <w:start w:val="1"/>
      <w:numFmt w:val="bullet"/>
      <w:lvlText w:val="*"/>
      <w:lvlJc w:val="left"/>
      <w:pPr>
        <w:tabs>
          <w:tab w:val="num" w:pos="720"/>
        </w:tabs>
        <w:ind w:left="720" w:hanging="360"/>
      </w:pPr>
    </w:lvl>
    <w:lvl w:ilvl="1" w:tplc="00002C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72AE"/>
    <w:multiLevelType w:val="hybridMultilevel"/>
    <w:tmpl w:val="00006952"/>
    <w:lvl w:ilvl="0" w:tplc="00005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010626B"/>
    <w:multiLevelType w:val="multilevel"/>
    <w:tmpl w:val="DF44D3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0D3D69"/>
    <w:multiLevelType w:val="hybridMultilevel"/>
    <w:tmpl w:val="42D41F3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C60110"/>
    <w:multiLevelType w:val="hybridMultilevel"/>
    <w:tmpl w:val="FB6875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F22F4"/>
    <w:multiLevelType w:val="hybridMultilevel"/>
    <w:tmpl w:val="2E361F4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8E1967"/>
    <w:multiLevelType w:val="hybridMultilevel"/>
    <w:tmpl w:val="77BCE2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C212F3"/>
    <w:multiLevelType w:val="hybridMultilevel"/>
    <w:tmpl w:val="7188D2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022E5"/>
    <w:multiLevelType w:val="hybridMultilevel"/>
    <w:tmpl w:val="CB621A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B31D41"/>
    <w:multiLevelType w:val="multilevel"/>
    <w:tmpl w:val="E1D2D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8"/>
  </w:num>
  <w:num w:numId="5">
    <w:abstractNumId w:val="4"/>
  </w:num>
  <w:num w:numId="6">
    <w:abstractNumId w:val="9"/>
  </w:num>
  <w:num w:numId="7">
    <w:abstractNumId w:val="7"/>
  </w:num>
  <w:num w:numId="8">
    <w:abstractNumId w:val="0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it-IT" w:vendorID="64" w:dllVersion="131078" w:nlCheck="1" w:checkStyle="0"/>
  <w:activeWritingStyle w:appName="MSWord" w:lang="en-US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6C5"/>
    <w:rsid w:val="00000A9D"/>
    <w:rsid w:val="000219CF"/>
    <w:rsid w:val="0006251B"/>
    <w:rsid w:val="000A1B31"/>
    <w:rsid w:val="000A6F03"/>
    <w:rsid w:val="000A7EEC"/>
    <w:rsid w:val="000B141E"/>
    <w:rsid w:val="000E5C0B"/>
    <w:rsid w:val="00102721"/>
    <w:rsid w:val="00113CC5"/>
    <w:rsid w:val="0014129B"/>
    <w:rsid w:val="0014701C"/>
    <w:rsid w:val="00150F9A"/>
    <w:rsid w:val="00154135"/>
    <w:rsid w:val="00154672"/>
    <w:rsid w:val="00161333"/>
    <w:rsid w:val="001666C5"/>
    <w:rsid w:val="00175FA3"/>
    <w:rsid w:val="00177C8A"/>
    <w:rsid w:val="001871A8"/>
    <w:rsid w:val="001B1121"/>
    <w:rsid w:val="001B759D"/>
    <w:rsid w:val="00213736"/>
    <w:rsid w:val="00226A38"/>
    <w:rsid w:val="002809A3"/>
    <w:rsid w:val="002C2BE7"/>
    <w:rsid w:val="002E4190"/>
    <w:rsid w:val="002F6DCE"/>
    <w:rsid w:val="0031429F"/>
    <w:rsid w:val="00317F61"/>
    <w:rsid w:val="0033299E"/>
    <w:rsid w:val="003528B2"/>
    <w:rsid w:val="003548D6"/>
    <w:rsid w:val="003A25B2"/>
    <w:rsid w:val="003C44F7"/>
    <w:rsid w:val="003D3536"/>
    <w:rsid w:val="003E6B15"/>
    <w:rsid w:val="003F56C2"/>
    <w:rsid w:val="0045082A"/>
    <w:rsid w:val="0048285D"/>
    <w:rsid w:val="0049207A"/>
    <w:rsid w:val="00492376"/>
    <w:rsid w:val="004A3231"/>
    <w:rsid w:val="004D7BD3"/>
    <w:rsid w:val="004E25EB"/>
    <w:rsid w:val="004E581A"/>
    <w:rsid w:val="00512392"/>
    <w:rsid w:val="00526ACA"/>
    <w:rsid w:val="00530B71"/>
    <w:rsid w:val="00543CFD"/>
    <w:rsid w:val="00557A13"/>
    <w:rsid w:val="00557ADF"/>
    <w:rsid w:val="005B3353"/>
    <w:rsid w:val="005B4107"/>
    <w:rsid w:val="005D11DD"/>
    <w:rsid w:val="005E0603"/>
    <w:rsid w:val="00620BD6"/>
    <w:rsid w:val="00630906"/>
    <w:rsid w:val="00640DEC"/>
    <w:rsid w:val="0064205A"/>
    <w:rsid w:val="00644DB1"/>
    <w:rsid w:val="00657F43"/>
    <w:rsid w:val="0067275E"/>
    <w:rsid w:val="00677391"/>
    <w:rsid w:val="00691F6F"/>
    <w:rsid w:val="006A22BC"/>
    <w:rsid w:val="006B4B06"/>
    <w:rsid w:val="006C270B"/>
    <w:rsid w:val="006D1ADB"/>
    <w:rsid w:val="006D20C0"/>
    <w:rsid w:val="006E25EF"/>
    <w:rsid w:val="006F2117"/>
    <w:rsid w:val="0071174B"/>
    <w:rsid w:val="00725EF2"/>
    <w:rsid w:val="0075236A"/>
    <w:rsid w:val="0076372A"/>
    <w:rsid w:val="0078692C"/>
    <w:rsid w:val="00791992"/>
    <w:rsid w:val="007E3694"/>
    <w:rsid w:val="00816257"/>
    <w:rsid w:val="00825864"/>
    <w:rsid w:val="00867684"/>
    <w:rsid w:val="008978D6"/>
    <w:rsid w:val="009201F7"/>
    <w:rsid w:val="00925429"/>
    <w:rsid w:val="009309FC"/>
    <w:rsid w:val="0094517B"/>
    <w:rsid w:val="0095042D"/>
    <w:rsid w:val="00953EC3"/>
    <w:rsid w:val="00956493"/>
    <w:rsid w:val="00994282"/>
    <w:rsid w:val="009B0714"/>
    <w:rsid w:val="009C01CC"/>
    <w:rsid w:val="009C1850"/>
    <w:rsid w:val="009D302D"/>
    <w:rsid w:val="009E52A5"/>
    <w:rsid w:val="00A05EF2"/>
    <w:rsid w:val="00A206AA"/>
    <w:rsid w:val="00A27B98"/>
    <w:rsid w:val="00A33843"/>
    <w:rsid w:val="00A467C3"/>
    <w:rsid w:val="00A64071"/>
    <w:rsid w:val="00A642E7"/>
    <w:rsid w:val="00A855F9"/>
    <w:rsid w:val="00AA1E1E"/>
    <w:rsid w:val="00AC34F8"/>
    <w:rsid w:val="00AD6065"/>
    <w:rsid w:val="00AE4B8D"/>
    <w:rsid w:val="00BA1315"/>
    <w:rsid w:val="00BA508F"/>
    <w:rsid w:val="00BA6099"/>
    <w:rsid w:val="00BB33BE"/>
    <w:rsid w:val="00BF186D"/>
    <w:rsid w:val="00C00544"/>
    <w:rsid w:val="00C229D4"/>
    <w:rsid w:val="00C55841"/>
    <w:rsid w:val="00C73456"/>
    <w:rsid w:val="00C81847"/>
    <w:rsid w:val="00C92055"/>
    <w:rsid w:val="00CA2937"/>
    <w:rsid w:val="00CB56AA"/>
    <w:rsid w:val="00CD5F51"/>
    <w:rsid w:val="00CE4532"/>
    <w:rsid w:val="00CF619A"/>
    <w:rsid w:val="00D050E0"/>
    <w:rsid w:val="00D848E5"/>
    <w:rsid w:val="00D97FB3"/>
    <w:rsid w:val="00DC25F0"/>
    <w:rsid w:val="00DD1030"/>
    <w:rsid w:val="00DE297D"/>
    <w:rsid w:val="00DF330E"/>
    <w:rsid w:val="00E01900"/>
    <w:rsid w:val="00E14E03"/>
    <w:rsid w:val="00E61C1D"/>
    <w:rsid w:val="00E67949"/>
    <w:rsid w:val="00E76439"/>
    <w:rsid w:val="00EA5D67"/>
    <w:rsid w:val="00EC4AC2"/>
    <w:rsid w:val="00EC5FAC"/>
    <w:rsid w:val="00ED15A9"/>
    <w:rsid w:val="00ED567D"/>
    <w:rsid w:val="00F56E3E"/>
    <w:rsid w:val="00F67AE5"/>
    <w:rsid w:val="00F83554"/>
    <w:rsid w:val="00FA1023"/>
    <w:rsid w:val="00FB660A"/>
    <w:rsid w:val="00FD5351"/>
    <w:rsid w:val="00FD6A9F"/>
    <w:rsid w:val="00FE27BD"/>
    <w:rsid w:val="00FF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D60A122-1B8C-4C50-A048-05E014C2E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412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C229D4"/>
    <w:pPr>
      <w:keepNext/>
      <w:outlineLvl w:val="1"/>
    </w:pPr>
    <w:rPr>
      <w:rFonts w:ascii="Century Gothic" w:hAnsi="Century Gothic"/>
      <w:b/>
      <w:bCs/>
    </w:rPr>
  </w:style>
  <w:style w:type="paragraph" w:styleId="Titolo3">
    <w:name w:val="heading 3"/>
    <w:basedOn w:val="Normale"/>
    <w:next w:val="Normale"/>
    <w:link w:val="Titolo3Carattere"/>
    <w:qFormat/>
    <w:rsid w:val="00C229D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78692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78692C"/>
    <w:rPr>
      <w:color w:val="0000FF"/>
      <w:u w:val="single"/>
    </w:rPr>
  </w:style>
  <w:style w:type="paragraph" w:customStyle="1" w:styleId="intestaz1">
    <w:name w:val="intestaz1"/>
    <w:basedOn w:val="Normale"/>
    <w:rsid w:val="00150F9A"/>
    <w:pPr>
      <w:spacing w:after="720" w:line="264" w:lineRule="auto"/>
      <w:jc w:val="center"/>
    </w:pPr>
    <w:rPr>
      <w:rFonts w:ascii="Verdana" w:hAnsi="Verdana"/>
      <w:color w:val="000000"/>
      <w:spacing w:val="4"/>
      <w:sz w:val="18"/>
      <w:szCs w:val="22"/>
      <w:lang w:eastAsia="en-US"/>
    </w:rPr>
  </w:style>
  <w:style w:type="table" w:styleId="Grigliatabella">
    <w:name w:val="Table Grid"/>
    <w:basedOn w:val="Tabellanormale"/>
    <w:uiPriority w:val="59"/>
    <w:rsid w:val="00150F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basedOn w:val="Carpredefinitoparagrafo"/>
    <w:link w:val="Titolo2"/>
    <w:rsid w:val="00C229D4"/>
    <w:rPr>
      <w:rFonts w:ascii="Century Gothic" w:hAnsi="Century Gothic"/>
      <w:b/>
      <w:bCs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C229D4"/>
    <w:rPr>
      <w:rFonts w:ascii="Arial" w:hAnsi="Arial" w:cs="Arial"/>
      <w:b/>
      <w:bCs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rsid w:val="0014129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14129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14129B"/>
    <w:pPr>
      <w:widowControl w:val="0"/>
      <w:autoSpaceDE w:val="0"/>
      <w:autoSpaceDN w:val="0"/>
    </w:pPr>
    <w:rPr>
      <w:rFonts w:ascii="Verdana" w:eastAsia="Verdana" w:hAnsi="Verdana" w:cs="Verdana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4129B"/>
    <w:rPr>
      <w:rFonts w:ascii="Verdana" w:eastAsia="Verdana" w:hAnsi="Verdana" w:cs="Verdana"/>
      <w:sz w:val="24"/>
      <w:szCs w:val="24"/>
      <w:lang w:bidi="it-IT"/>
    </w:rPr>
  </w:style>
  <w:style w:type="paragraph" w:styleId="Paragrafoelenco">
    <w:name w:val="List Paragraph"/>
    <w:basedOn w:val="Normale"/>
    <w:uiPriority w:val="34"/>
    <w:qFormat/>
    <w:rsid w:val="0014129B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bidi="it-IT"/>
    </w:rPr>
  </w:style>
  <w:style w:type="paragraph" w:customStyle="1" w:styleId="TableParagraph">
    <w:name w:val="Table Paragraph"/>
    <w:basedOn w:val="Normale"/>
    <w:uiPriority w:val="1"/>
    <w:qFormat/>
    <w:rsid w:val="0014129B"/>
    <w:pPr>
      <w:widowControl w:val="0"/>
      <w:autoSpaceDE w:val="0"/>
      <w:autoSpaceDN w:val="0"/>
      <w:spacing w:line="208" w:lineRule="exact"/>
      <w:ind w:left="219"/>
    </w:pPr>
    <w:rPr>
      <w:rFonts w:ascii="Trebuchet MS" w:eastAsia="Trebuchet MS" w:hAnsi="Trebuchet MS" w:cs="Trebuchet MS"/>
      <w:sz w:val="22"/>
      <w:szCs w:val="22"/>
      <w:lang w:bidi="it-IT"/>
    </w:rPr>
  </w:style>
  <w:style w:type="paragraph" w:customStyle="1" w:styleId="Default">
    <w:name w:val="Default"/>
    <w:rsid w:val="0014129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F56E3E"/>
    <w:pPr>
      <w:spacing w:before="100" w:beforeAutospacing="1" w:after="100" w:afterAutospacing="1"/>
    </w:pPr>
  </w:style>
  <w:style w:type="character" w:styleId="Enfasicorsivo">
    <w:name w:val="Emphasis"/>
    <w:basedOn w:val="Carpredefinitoparagrafo"/>
    <w:uiPriority w:val="20"/>
    <w:qFormat/>
    <w:rsid w:val="00F56E3E"/>
    <w:rPr>
      <w:i/>
      <w:iCs/>
    </w:rPr>
  </w:style>
  <w:style w:type="paragraph" w:styleId="Nessunaspaziatura">
    <w:name w:val="No Spacing"/>
    <w:uiPriority w:val="1"/>
    <w:qFormat/>
    <w:rsid w:val="00953EC3"/>
    <w:rPr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A338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A33843"/>
    <w:rPr>
      <w:rFonts w:ascii="Courier New" w:hAnsi="Courier New" w:cs="Courier New"/>
    </w:rPr>
  </w:style>
  <w:style w:type="character" w:styleId="Enfasigrassetto">
    <w:name w:val="Strong"/>
    <w:basedOn w:val="Carpredefinitoparagrafo"/>
    <w:uiPriority w:val="22"/>
    <w:qFormat/>
    <w:rsid w:val="00317F61"/>
    <w:rPr>
      <w:b/>
      <w:bCs/>
    </w:rPr>
  </w:style>
  <w:style w:type="paragraph" w:styleId="Corpodeltesto2">
    <w:name w:val="Body Text 2"/>
    <w:basedOn w:val="Normale"/>
    <w:link w:val="Corpodeltesto2Carattere"/>
    <w:semiHidden/>
    <w:unhideWhenUsed/>
    <w:rsid w:val="009E52A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semiHidden/>
    <w:rsid w:val="009E52A5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unhideWhenUsed/>
    <w:rsid w:val="009E52A5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9E52A5"/>
    <w:rPr>
      <w:sz w:val="24"/>
      <w:szCs w:val="24"/>
    </w:rPr>
  </w:style>
  <w:style w:type="paragraph" w:customStyle="1" w:styleId="t1">
    <w:name w:val="t1"/>
    <w:basedOn w:val="Normale"/>
    <w:rsid w:val="009E52A5"/>
    <w:pPr>
      <w:widowControl w:val="0"/>
      <w:autoSpaceDE w:val="0"/>
      <w:autoSpaceDN w:val="0"/>
      <w:spacing w:line="240" w:lineRule="atLeast"/>
    </w:pPr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6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1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5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7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3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carta_intestata_seves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carta_intestata_seveso.dotx</Template>
  <TotalTime>19</TotalTime>
  <Pages>1</Pages>
  <Words>104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creator>Piera</dc:creator>
  <cp:lastModifiedBy>Assistente08</cp:lastModifiedBy>
  <cp:revision>13</cp:revision>
  <cp:lastPrinted>2024-02-23T10:41:00Z</cp:lastPrinted>
  <dcterms:created xsi:type="dcterms:W3CDTF">2024-08-29T07:44:00Z</dcterms:created>
  <dcterms:modified xsi:type="dcterms:W3CDTF">2026-09-11T10:06:00Z</dcterms:modified>
</cp:coreProperties>
</file>